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50" w:rsidRDefault="00EF4A50" w:rsidP="00AE7917">
      <w:pPr>
        <w:jc w:val="center"/>
      </w:pPr>
      <w:r w:rsidRPr="0027763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7" type="#_x0000_t75" alt="大仁科大字樣_中文字部份.jpg" style="width:160.5pt;height:24pt;visibility:visible">
            <v:imagedata r:id="rId6" o:title=""/>
          </v:shape>
        </w:pict>
      </w:r>
    </w:p>
    <w:p w:rsidR="00EF4A50" w:rsidRDefault="00EF4A50" w:rsidP="00AE7917">
      <w:pPr>
        <w:jc w:val="center"/>
      </w:pPr>
    </w:p>
    <w:p w:rsidR="00EF4A50" w:rsidRDefault="00EF4A50" w:rsidP="00AE7917">
      <w:pPr>
        <w:jc w:val="center"/>
      </w:pPr>
    </w:p>
    <w:p w:rsidR="00EF4A50" w:rsidRPr="00A86EE4" w:rsidRDefault="00EF4A50" w:rsidP="00AE791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86EE4">
        <w:rPr>
          <w:rFonts w:ascii="標楷體" w:eastAsia="標楷體" w:hAnsi="標楷體" w:hint="eastAsia"/>
          <w:b/>
          <w:sz w:val="40"/>
          <w:szCs w:val="40"/>
        </w:rPr>
        <w:t>文化創意產業研究所</w:t>
      </w:r>
    </w:p>
    <w:p w:rsidR="00EF4A50" w:rsidRPr="00A86EE4" w:rsidRDefault="00EF4A50" w:rsidP="00AE791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86EE4">
        <w:rPr>
          <w:rFonts w:ascii="標楷體" w:eastAsia="標楷體" w:hAnsi="標楷體" w:hint="eastAsia"/>
          <w:b/>
          <w:sz w:val="40"/>
          <w:szCs w:val="40"/>
        </w:rPr>
        <w:t>碩士在職專班</w:t>
      </w:r>
    </w:p>
    <w:p w:rsidR="00EF4A50" w:rsidRPr="00A86EE4" w:rsidRDefault="00EF4A50" w:rsidP="00AE7917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EF4A50" w:rsidRPr="00A86EE4" w:rsidRDefault="00EF4A50" w:rsidP="00AE791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A86EE4">
        <w:rPr>
          <w:rFonts w:ascii="標楷體" w:eastAsia="標楷體" w:hAnsi="標楷體" w:hint="eastAsia"/>
          <w:b/>
          <w:sz w:val="48"/>
          <w:szCs w:val="48"/>
        </w:rPr>
        <w:t>備審書面資料</w:t>
      </w: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姓名：</w:t>
      </w:r>
      <w:r w:rsidRPr="00C6111A">
        <w:rPr>
          <w:rFonts w:ascii="標楷體" w:eastAsia="標楷體" w:hAnsi="標楷體" w:hint="eastAsia"/>
          <w:sz w:val="40"/>
          <w:szCs w:val="40"/>
          <w:u w:val="single"/>
        </w:rPr>
        <w:t xml:space="preserve">　　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　</w:t>
      </w:r>
      <w:r w:rsidRPr="00C6111A">
        <w:rPr>
          <w:rFonts w:ascii="標楷體" w:eastAsia="標楷體" w:hAnsi="標楷體" w:hint="eastAsia"/>
          <w:sz w:val="40"/>
          <w:szCs w:val="40"/>
          <w:u w:val="single"/>
        </w:rPr>
        <w:t xml:space="preserve">　　</w:t>
      </w:r>
      <w:r w:rsidRPr="00C6111A">
        <w:rPr>
          <w:rFonts w:ascii="標楷體" w:eastAsia="標楷體" w:hAnsi="標楷體"/>
          <w:color w:val="FFFFFF"/>
          <w:sz w:val="40"/>
          <w:szCs w:val="40"/>
          <w:u w:val="single"/>
        </w:rPr>
        <w:t>.</w:t>
      </w:r>
    </w:p>
    <w:p w:rsidR="00EF4A50" w:rsidRDefault="00EF4A50" w:rsidP="00AE7917">
      <w:pPr>
        <w:jc w:val="center"/>
        <w:rPr>
          <w:rFonts w:ascii="標楷體" w:eastAsia="標楷體" w:hAnsi="標楷體"/>
          <w:sz w:val="40"/>
          <w:szCs w:val="40"/>
        </w:rPr>
      </w:pPr>
    </w:p>
    <w:p w:rsidR="00EF4A50" w:rsidRDefault="00EF4A50">
      <w:pPr>
        <w:widowControl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br w:type="page"/>
      </w:r>
    </w:p>
    <w:p w:rsidR="00EF4A50" w:rsidRPr="00DC54D1" w:rsidRDefault="00EF4A50" w:rsidP="00AE7917">
      <w:pPr>
        <w:jc w:val="center"/>
        <w:rPr>
          <w:rFonts w:ascii="標楷體" w:eastAsia="標楷體" w:hAnsi="標楷體"/>
          <w:szCs w:val="24"/>
        </w:rPr>
      </w:pPr>
    </w:p>
    <w:p w:rsidR="00EF4A50" w:rsidRPr="00A86EE4" w:rsidRDefault="00EF4A50" w:rsidP="00AE791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86EE4">
        <w:rPr>
          <w:rFonts w:ascii="標楷體" w:eastAsia="標楷體" w:hAnsi="標楷體" w:hint="eastAsia"/>
          <w:b/>
          <w:sz w:val="40"/>
          <w:szCs w:val="40"/>
        </w:rPr>
        <w:t>個人基本資料</w:t>
      </w:r>
    </w:p>
    <w:p w:rsidR="00EF4A50" w:rsidRPr="00DC54D1" w:rsidRDefault="00EF4A50" w:rsidP="00AE7917">
      <w:pPr>
        <w:jc w:val="center"/>
        <w:rPr>
          <w:rFonts w:ascii="標楷體" w:eastAsia="標楷體" w:hAnsi="標楷體"/>
          <w:szCs w:val="24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2092"/>
        <w:gridCol w:w="851"/>
        <w:gridCol w:w="1701"/>
        <w:gridCol w:w="426"/>
        <w:gridCol w:w="3298"/>
      </w:tblGrid>
      <w:tr w:rsidR="00EF4A50" w:rsidRPr="00CB29A8" w:rsidTr="00CB29A8">
        <w:tc>
          <w:tcPr>
            <w:tcW w:w="2943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CB29A8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3724" w:type="dxa"/>
            <w:gridSpan w:val="2"/>
            <w:tcBorders>
              <w:top w:val="thinThickSmallGap" w:sz="2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EF4A50" w:rsidRPr="00CB29A8" w:rsidTr="00CB29A8">
        <w:tc>
          <w:tcPr>
            <w:tcW w:w="2943" w:type="dxa"/>
            <w:gridSpan w:val="2"/>
            <w:vMerge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724" w:type="dxa"/>
            <w:gridSpan w:val="2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EF4A50" w:rsidRPr="00CB29A8" w:rsidTr="00CB29A8">
        <w:tc>
          <w:tcPr>
            <w:tcW w:w="2943" w:type="dxa"/>
            <w:gridSpan w:val="2"/>
            <w:vMerge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年齡</w:t>
            </w:r>
          </w:p>
        </w:tc>
        <w:tc>
          <w:tcPr>
            <w:tcW w:w="3724" w:type="dxa"/>
            <w:gridSpan w:val="2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EF4A50" w:rsidRPr="00CB29A8" w:rsidTr="00CB29A8">
        <w:tc>
          <w:tcPr>
            <w:tcW w:w="2943" w:type="dxa"/>
            <w:gridSpan w:val="2"/>
            <w:vMerge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724" w:type="dxa"/>
            <w:gridSpan w:val="2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EF4A50" w:rsidRPr="00CB29A8" w:rsidTr="00CB29A8">
        <w:tc>
          <w:tcPr>
            <w:tcW w:w="2092" w:type="dxa"/>
            <w:vMerge w:val="restart"/>
            <w:tcBorders>
              <w:right w:val="double" w:sz="4" w:space="0" w:color="auto"/>
            </w:tcBorders>
            <w:vAlign w:val="center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起迄時間</w:t>
            </w:r>
          </w:p>
        </w:tc>
      </w:tr>
      <w:tr w:rsidR="00EF4A50" w:rsidRPr="00CB29A8" w:rsidTr="00CB29A8">
        <w:tc>
          <w:tcPr>
            <w:tcW w:w="2092" w:type="dxa"/>
            <w:vMerge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</w:tr>
      <w:tr w:rsidR="00EF4A50" w:rsidRPr="00CB29A8" w:rsidTr="00CB29A8">
        <w:tc>
          <w:tcPr>
            <w:tcW w:w="2092" w:type="dxa"/>
            <w:vMerge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</w:tr>
      <w:tr w:rsidR="00EF4A50" w:rsidRPr="00CB29A8" w:rsidTr="00CB29A8">
        <w:tc>
          <w:tcPr>
            <w:tcW w:w="2092" w:type="dxa"/>
            <w:vMerge w:val="restart"/>
            <w:tcBorders>
              <w:right w:val="double" w:sz="4" w:space="0" w:color="auto"/>
            </w:tcBorders>
            <w:vAlign w:val="center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服務單位及職稱</w:t>
            </w: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起迄時間</w:t>
            </w:r>
          </w:p>
        </w:tc>
      </w:tr>
      <w:tr w:rsidR="00EF4A50" w:rsidRPr="00CB29A8" w:rsidTr="00CB29A8">
        <w:tc>
          <w:tcPr>
            <w:tcW w:w="2092" w:type="dxa"/>
            <w:vMerge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</w:tr>
      <w:tr w:rsidR="00EF4A50" w:rsidRPr="00CB29A8" w:rsidTr="00CB29A8">
        <w:tc>
          <w:tcPr>
            <w:tcW w:w="2092" w:type="dxa"/>
            <w:vMerge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</w:tr>
      <w:tr w:rsidR="00EF4A50" w:rsidRPr="00CB29A8" w:rsidTr="00CB29A8">
        <w:tc>
          <w:tcPr>
            <w:tcW w:w="2092" w:type="dxa"/>
            <w:vMerge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</w:tr>
      <w:tr w:rsidR="00EF4A50" w:rsidRPr="00CB29A8" w:rsidTr="00CB29A8">
        <w:tc>
          <w:tcPr>
            <w:tcW w:w="2092" w:type="dxa"/>
            <w:vMerge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tcBorders>
              <w:lef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98" w:type="dxa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</w:tr>
      <w:tr w:rsidR="00EF4A50" w:rsidRPr="00CB29A8" w:rsidTr="00CB29A8">
        <w:tc>
          <w:tcPr>
            <w:tcW w:w="2092" w:type="dxa"/>
            <w:tcBorders>
              <w:right w:val="double" w:sz="4" w:space="0" w:color="auto"/>
            </w:tcBorders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6276" w:type="dxa"/>
            <w:gridSpan w:val="4"/>
            <w:tcBorders>
              <w:left w:val="double" w:sz="4" w:space="0" w:color="auto"/>
            </w:tcBorders>
          </w:tcPr>
          <w:p w:rsidR="00EF4A50" w:rsidRPr="00CB29A8" w:rsidRDefault="00EF4A50" w:rsidP="00DC54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A50" w:rsidRPr="00CB29A8" w:rsidTr="00CB29A8">
        <w:trPr>
          <w:trHeight w:val="2260"/>
        </w:trPr>
        <w:tc>
          <w:tcPr>
            <w:tcW w:w="2092" w:type="dxa"/>
            <w:tcBorders>
              <w:bottom w:val="thickThinSmallGap" w:sz="24" w:space="0" w:color="auto"/>
              <w:right w:val="double" w:sz="4" w:space="0" w:color="auto"/>
            </w:tcBorders>
            <w:vAlign w:val="center"/>
          </w:tcPr>
          <w:p w:rsidR="00EF4A50" w:rsidRPr="00CB29A8" w:rsidRDefault="00EF4A50" w:rsidP="00CB29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29A8">
              <w:rPr>
                <w:rFonts w:ascii="標楷體" w:eastAsia="標楷體" w:hAnsi="標楷體" w:hint="eastAsia"/>
                <w:sz w:val="28"/>
                <w:szCs w:val="28"/>
              </w:rPr>
              <w:t>自我簡介</w:t>
            </w:r>
          </w:p>
        </w:tc>
        <w:tc>
          <w:tcPr>
            <w:tcW w:w="6276" w:type="dxa"/>
            <w:gridSpan w:val="4"/>
            <w:tcBorders>
              <w:left w:val="double" w:sz="4" w:space="0" w:color="auto"/>
              <w:bottom w:val="thickThinSmallGap" w:sz="24" w:space="0" w:color="auto"/>
            </w:tcBorders>
          </w:tcPr>
          <w:p w:rsidR="00EF4A50" w:rsidRPr="00CB29A8" w:rsidRDefault="00EF4A50" w:rsidP="00CB29A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A50" w:rsidRPr="00A86EE4" w:rsidRDefault="00EF4A50" w:rsidP="00AE791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86EE4">
        <w:rPr>
          <w:rFonts w:ascii="標楷體" w:eastAsia="標楷體" w:hAnsi="標楷體" w:hint="eastAsia"/>
          <w:b/>
          <w:sz w:val="40"/>
          <w:szCs w:val="40"/>
        </w:rPr>
        <w:t>研究計畫</w:t>
      </w:r>
    </w:p>
    <w:p w:rsidR="00EF4A50" w:rsidRDefault="00EF4A50" w:rsidP="002E763D">
      <w:pPr>
        <w:ind w:firstLineChars="200"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請撰寫一份包含：研究主題、研究背景、研究動機，以及本研究未來之前景或應用的研究計畫。</w:t>
      </w:r>
    </w:p>
    <w:p w:rsidR="00EF4A50" w:rsidRPr="00A86EE4" w:rsidRDefault="00EF4A50" w:rsidP="00A86EE4">
      <w:pPr>
        <w:snapToGrid w:val="0"/>
        <w:spacing w:line="600" w:lineRule="exact"/>
        <w:rPr>
          <w:rFonts w:ascii="標楷體" w:eastAsia="標楷體" w:hAnsi="標楷體"/>
          <w:b/>
          <w:sz w:val="28"/>
          <w:szCs w:val="28"/>
        </w:rPr>
      </w:pPr>
      <w:r w:rsidRPr="00A86EE4">
        <w:rPr>
          <w:rFonts w:ascii="標楷體" w:eastAsia="標楷體" w:hAnsi="標楷體" w:hint="eastAsia"/>
          <w:b/>
          <w:sz w:val="32"/>
          <w:szCs w:val="32"/>
        </w:rPr>
        <w:t>一、研究主題</w:t>
      </w:r>
    </w:p>
    <w:p w:rsidR="00EF4A50" w:rsidRPr="00A86EE4" w:rsidRDefault="00EF4A50" w:rsidP="00A86EE4">
      <w:pPr>
        <w:snapToGrid w:val="0"/>
        <w:spacing w:line="600" w:lineRule="exact"/>
        <w:rPr>
          <w:rFonts w:ascii="標楷體" w:eastAsia="標楷體" w:hAnsi="標楷體"/>
          <w:b/>
          <w:sz w:val="32"/>
          <w:szCs w:val="32"/>
        </w:rPr>
      </w:pPr>
      <w:r w:rsidRPr="00A86EE4">
        <w:rPr>
          <w:rFonts w:ascii="標楷體" w:eastAsia="標楷體" w:hAnsi="標楷體" w:hint="eastAsia"/>
          <w:b/>
          <w:sz w:val="32"/>
          <w:szCs w:val="32"/>
        </w:rPr>
        <w:t>二、研究背景</w:t>
      </w:r>
    </w:p>
    <w:p w:rsidR="00EF4A50" w:rsidRPr="00A86EE4" w:rsidRDefault="00EF4A50" w:rsidP="00A86EE4">
      <w:pPr>
        <w:snapToGrid w:val="0"/>
        <w:spacing w:line="600" w:lineRule="exact"/>
        <w:rPr>
          <w:rFonts w:ascii="標楷體" w:eastAsia="標楷體" w:hAnsi="標楷體"/>
          <w:b/>
          <w:sz w:val="32"/>
          <w:szCs w:val="32"/>
        </w:rPr>
      </w:pPr>
      <w:r w:rsidRPr="00A86EE4">
        <w:rPr>
          <w:rFonts w:ascii="標楷體" w:eastAsia="標楷體" w:hAnsi="標楷體" w:hint="eastAsia"/>
          <w:b/>
          <w:sz w:val="32"/>
          <w:szCs w:val="32"/>
        </w:rPr>
        <w:t>三、研究動機與目的</w:t>
      </w:r>
    </w:p>
    <w:p w:rsidR="00EF4A50" w:rsidRPr="00A86EE4" w:rsidRDefault="00EF4A50" w:rsidP="00A86EE4">
      <w:pPr>
        <w:snapToGrid w:val="0"/>
        <w:spacing w:line="600" w:lineRule="exact"/>
        <w:rPr>
          <w:rFonts w:ascii="標楷體" w:eastAsia="標楷體" w:hAnsi="標楷體"/>
          <w:b/>
          <w:sz w:val="32"/>
          <w:szCs w:val="32"/>
        </w:rPr>
      </w:pPr>
      <w:r w:rsidRPr="00A86EE4">
        <w:rPr>
          <w:rFonts w:ascii="標楷體" w:eastAsia="標楷體" w:hAnsi="標楷體" w:hint="eastAsia"/>
          <w:b/>
          <w:sz w:val="32"/>
          <w:szCs w:val="32"/>
        </w:rPr>
        <w:t>四、研究方法與步驟</w:t>
      </w:r>
    </w:p>
    <w:p w:rsidR="00EF4A50" w:rsidRPr="00A86EE4" w:rsidRDefault="00EF4A50" w:rsidP="00A86EE4">
      <w:pPr>
        <w:snapToGrid w:val="0"/>
        <w:spacing w:line="600" w:lineRule="exact"/>
        <w:rPr>
          <w:rFonts w:ascii="標楷體" w:eastAsia="標楷體" w:hAnsi="標楷體"/>
          <w:b/>
          <w:sz w:val="32"/>
          <w:szCs w:val="32"/>
        </w:rPr>
      </w:pPr>
      <w:r w:rsidRPr="00A86EE4">
        <w:rPr>
          <w:rFonts w:ascii="標楷體" w:eastAsia="標楷體" w:hAnsi="標楷體" w:hint="eastAsia"/>
          <w:b/>
          <w:sz w:val="32"/>
          <w:szCs w:val="32"/>
        </w:rPr>
        <w:t>五、參考文獻</w:t>
      </w:r>
    </w:p>
    <w:p w:rsidR="00EF4A50" w:rsidRPr="001C5A00" w:rsidRDefault="00EF4A50" w:rsidP="00A86EE4">
      <w:pPr>
        <w:snapToGrid w:val="0"/>
        <w:spacing w:line="600" w:lineRule="exact"/>
        <w:rPr>
          <w:rFonts w:ascii="標楷體" w:eastAsia="標楷體" w:hAnsi="標楷體"/>
          <w:sz w:val="32"/>
          <w:szCs w:val="32"/>
        </w:rPr>
      </w:pPr>
      <w:r w:rsidRPr="001C5A00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※</w:t>
      </w:r>
      <w:r w:rsidRPr="001C5A00">
        <w:rPr>
          <w:rFonts w:ascii="標楷體" w:eastAsia="標楷體" w:hAnsi="標楷體"/>
          <w:sz w:val="32"/>
          <w:szCs w:val="32"/>
        </w:rPr>
        <w:t>(</w:t>
      </w:r>
      <w:r w:rsidRPr="001C5A00">
        <w:rPr>
          <w:rFonts w:ascii="標楷體" w:eastAsia="標楷體" w:hAnsi="標楷體" w:hint="eastAsia"/>
          <w:sz w:val="32"/>
          <w:szCs w:val="32"/>
        </w:rPr>
        <w:t>標題標楷體</w:t>
      </w:r>
      <w:r w:rsidRPr="001C5A00">
        <w:rPr>
          <w:rFonts w:ascii="標楷體" w:eastAsia="標楷體" w:hAnsi="標楷體"/>
          <w:sz w:val="32"/>
          <w:szCs w:val="32"/>
        </w:rPr>
        <w:t>16)</w:t>
      </w:r>
    </w:p>
    <w:p w:rsidR="00EF4A50" w:rsidRDefault="00EF4A50" w:rsidP="00A86EE4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sz w:val="28"/>
          <w:szCs w:val="28"/>
        </w:rPr>
        <w:t>內文標楷體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C7071">
        <w:rPr>
          <w:rFonts w:ascii="標楷體" w:eastAsia="標楷體" w:hAnsi="標楷體" w:hint="eastAsia"/>
          <w:sz w:val="28"/>
          <w:szCs w:val="28"/>
        </w:rPr>
        <w:t>英文字體則為</w:t>
      </w:r>
      <w:r w:rsidRPr="00FC7071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FC7071">
        <w:rPr>
          <w:sz w:val="28"/>
          <w:szCs w:val="28"/>
        </w:rPr>
        <w:t>-pt</w:t>
      </w:r>
      <w:r w:rsidRPr="00FC7071">
        <w:rPr>
          <w:rFonts w:ascii="標楷體" w:eastAsia="標楷體" w:hAnsi="標楷體" w:hint="eastAsia"/>
          <w:sz w:val="28"/>
          <w:szCs w:val="28"/>
        </w:rPr>
        <w:t>的</w:t>
      </w:r>
      <w:r w:rsidRPr="007A3292">
        <w:rPr>
          <w:sz w:val="28"/>
          <w:szCs w:val="28"/>
        </w:rPr>
        <w:t>Times New Roman</w:t>
      </w:r>
      <w:r w:rsidRPr="00FC7071">
        <w:rPr>
          <w:rFonts w:ascii="標楷體" w:eastAsia="標楷體" w:hAnsi="標楷體" w:hint="eastAsia"/>
          <w:sz w:val="28"/>
          <w:szCs w:val="28"/>
        </w:rPr>
        <w:t>字體</w:t>
      </w:r>
      <w:r>
        <w:rPr>
          <w:rFonts w:ascii="標楷體" w:eastAsia="標楷體" w:hAnsi="標楷體" w:hint="eastAsia"/>
          <w:sz w:val="28"/>
          <w:szCs w:val="28"/>
        </w:rPr>
        <w:t>固定行高</w:t>
      </w:r>
      <w:r>
        <w:rPr>
          <w:rFonts w:ascii="標楷體" w:eastAsia="標楷體" w:hAnsi="標楷體"/>
          <w:sz w:val="28"/>
          <w:szCs w:val="28"/>
        </w:rPr>
        <w:t>1.5</w:t>
      </w:r>
      <w:r>
        <w:rPr>
          <w:rFonts w:ascii="標楷體" w:eastAsia="標楷體" w:hAnsi="標楷體" w:hint="eastAsia"/>
          <w:sz w:val="28"/>
          <w:szCs w:val="28"/>
        </w:rPr>
        <w:t>倍，前後段距離</w:t>
      </w:r>
      <w:r>
        <w:rPr>
          <w:rFonts w:ascii="標楷體" w:eastAsia="標楷體" w:hAnsi="標楷體"/>
          <w:sz w:val="28"/>
          <w:szCs w:val="28"/>
        </w:rPr>
        <w:t>0)</w:t>
      </w:r>
    </w:p>
    <w:p w:rsidR="00EF4A50" w:rsidRPr="00A86EE4" w:rsidRDefault="00EF4A50" w:rsidP="002E763D">
      <w:pPr>
        <w:ind w:firstLineChars="200" w:firstLine="480"/>
        <w:jc w:val="both"/>
        <w:rPr>
          <w:rFonts w:ascii="標楷體" w:eastAsia="標楷體" w:hAnsi="標楷體"/>
          <w:szCs w:val="24"/>
        </w:rPr>
      </w:pPr>
    </w:p>
    <w:sectPr w:rsidR="00EF4A50" w:rsidRPr="00A86EE4" w:rsidSect="00AE7917">
      <w:headerReference w:type="default" r:id="rId7"/>
      <w:pgSz w:w="11906" w:h="16838" w:code="9"/>
      <w:pgMar w:top="1440" w:right="1797" w:bottom="1440" w:left="1797" w:header="56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A50" w:rsidRDefault="00EF4A50" w:rsidP="00AE7917">
      <w:r>
        <w:separator/>
      </w:r>
    </w:p>
  </w:endnote>
  <w:endnote w:type="continuationSeparator" w:id="0">
    <w:p w:rsidR="00EF4A50" w:rsidRDefault="00EF4A50" w:rsidP="00AE7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A50" w:rsidRDefault="00EF4A50" w:rsidP="00AE7917">
      <w:r>
        <w:separator/>
      </w:r>
    </w:p>
  </w:footnote>
  <w:footnote w:type="continuationSeparator" w:id="0">
    <w:p w:rsidR="00EF4A50" w:rsidRDefault="00EF4A50" w:rsidP="00AE7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A50" w:rsidRDefault="00EF4A50" w:rsidP="00AE7917">
    <w:pPr>
      <w:pStyle w:val="Header"/>
      <w:jc w:val="center"/>
    </w:pPr>
    <w:r w:rsidRPr="002776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0" o:spid="_x0000_i1026" type="#_x0000_t75" alt="002-a.jpg" style="width:24.75pt;height:24.7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917"/>
    <w:rsid w:val="000316D2"/>
    <w:rsid w:val="00127F65"/>
    <w:rsid w:val="001C5A00"/>
    <w:rsid w:val="00277630"/>
    <w:rsid w:val="002E763D"/>
    <w:rsid w:val="0032289B"/>
    <w:rsid w:val="003E7B6E"/>
    <w:rsid w:val="00415BE3"/>
    <w:rsid w:val="00424368"/>
    <w:rsid w:val="00680BEE"/>
    <w:rsid w:val="007A3292"/>
    <w:rsid w:val="009D2FE0"/>
    <w:rsid w:val="00A010ED"/>
    <w:rsid w:val="00A46647"/>
    <w:rsid w:val="00A86EE4"/>
    <w:rsid w:val="00AE02B6"/>
    <w:rsid w:val="00AE0DEA"/>
    <w:rsid w:val="00AE7917"/>
    <w:rsid w:val="00B14C70"/>
    <w:rsid w:val="00C6111A"/>
    <w:rsid w:val="00CB29A8"/>
    <w:rsid w:val="00DC54D1"/>
    <w:rsid w:val="00EF4A50"/>
    <w:rsid w:val="00F16C29"/>
    <w:rsid w:val="00FC7071"/>
    <w:rsid w:val="00FF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F65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E7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7917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AE7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7917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E7917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7917"/>
    <w:rPr>
      <w:rFonts w:ascii="Cambria" w:eastAsia="新細明體" w:hAnsi="Cambria" w:cs="Times New Roman"/>
      <w:sz w:val="18"/>
      <w:szCs w:val="18"/>
    </w:rPr>
  </w:style>
  <w:style w:type="table" w:styleId="TableGrid">
    <w:name w:val="Table Grid"/>
    <w:basedOn w:val="TableNormal"/>
    <w:uiPriority w:val="99"/>
    <w:rsid w:val="00C6111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</dc:creator>
  <cp:keywords/>
  <dc:description/>
  <cp:lastModifiedBy>Name</cp:lastModifiedBy>
  <cp:revision>2</cp:revision>
  <dcterms:created xsi:type="dcterms:W3CDTF">2013-03-11T06:09:00Z</dcterms:created>
  <dcterms:modified xsi:type="dcterms:W3CDTF">2013-03-11T06:09:00Z</dcterms:modified>
</cp:coreProperties>
</file>